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AEC" w:rsidRDefault="00E64AEC">
      <w:r w:rsidRPr="00C27153"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0" o:spid="_x0000_i1025" type="#_x0000_t75" alt="IMAG1140.jpg" style="width:468.75pt;height:283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">
            <v:imagedata r:id="rId4" o:title=""/>
            <o:lock v:ext="edit" aspectratio="f"/>
          </v:shape>
        </w:pict>
      </w:r>
    </w:p>
    <w:p w:rsidR="00E64AEC" w:rsidRPr="00816205" w:rsidRDefault="00E64AEC" w:rsidP="00816205">
      <w:pPr>
        <w:spacing w:after="0" w:line="240" w:lineRule="auto"/>
        <w:rPr>
          <w:b/>
          <w:u w:val="single"/>
        </w:rPr>
      </w:pPr>
      <w:r w:rsidRPr="00816205">
        <w:rPr>
          <w:b/>
          <w:u w:val="single"/>
        </w:rPr>
        <w:t>Seznam Hráčů</w:t>
      </w:r>
      <w:r>
        <w:rPr>
          <w:b/>
          <w:u w:val="single"/>
        </w:rPr>
        <w:t>:</w:t>
      </w:r>
    </w:p>
    <w:p w:rsidR="00E64AEC" w:rsidRDefault="00E64AEC" w:rsidP="00816205">
      <w:pPr>
        <w:spacing w:after="0" w:line="240" w:lineRule="auto"/>
      </w:pPr>
      <w:r w:rsidRPr="00816205">
        <w:rPr>
          <w:u w:val="single"/>
        </w:rPr>
        <w:t>Horní řada</w:t>
      </w:r>
      <w:r>
        <w:rPr>
          <w:u w:val="single"/>
        </w:rPr>
        <w:t xml:space="preserve"> zleva</w:t>
      </w:r>
      <w:r w:rsidRPr="00816205">
        <w:rPr>
          <w:u w:val="single"/>
        </w:rPr>
        <w:t>:</w:t>
      </w:r>
      <w:r>
        <w:t xml:space="preserve"> Hrnčárek Jan, Pustějovský Libor, Urban Michal, Makový Aleš</w:t>
      </w:r>
    </w:p>
    <w:p w:rsidR="00E64AEC" w:rsidRPr="00816205" w:rsidRDefault="00E64AEC" w:rsidP="00816205">
      <w:pPr>
        <w:spacing w:after="0" w:line="240" w:lineRule="auto"/>
        <w:rPr>
          <w:u w:val="single"/>
        </w:rPr>
      </w:pPr>
      <w:r w:rsidRPr="00816205">
        <w:rPr>
          <w:u w:val="single"/>
        </w:rPr>
        <w:t>Dolní řada:</w:t>
      </w:r>
      <w:r>
        <w:t xml:space="preserve"> Fabrigerová Adéla, Polášková Petra</w:t>
      </w:r>
      <w:r w:rsidRPr="00816205">
        <w:rPr>
          <w:u w:val="single"/>
        </w:rPr>
        <w:t xml:space="preserve"> </w:t>
      </w:r>
    </w:p>
    <w:p w:rsidR="00E64AEC" w:rsidRDefault="00E64AEC" w:rsidP="00816205">
      <w:pPr>
        <w:spacing w:after="0" w:line="240" w:lineRule="auto"/>
      </w:pPr>
    </w:p>
    <w:p w:rsidR="00E64AEC" w:rsidRDefault="00E64AEC" w:rsidP="00816205">
      <w:pPr>
        <w:spacing w:after="0" w:line="240" w:lineRule="auto"/>
      </w:pPr>
      <w:r>
        <w:t xml:space="preserve"> </w:t>
      </w:r>
    </w:p>
    <w:sectPr w:rsidR="00E64AEC" w:rsidSect="003649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6205"/>
    <w:rsid w:val="00072A1B"/>
    <w:rsid w:val="002A78B3"/>
    <w:rsid w:val="002E115C"/>
    <w:rsid w:val="00332645"/>
    <w:rsid w:val="003649AB"/>
    <w:rsid w:val="00523C9C"/>
    <w:rsid w:val="005F6B63"/>
    <w:rsid w:val="006F6FCA"/>
    <w:rsid w:val="00816205"/>
    <w:rsid w:val="0087278B"/>
    <w:rsid w:val="008A1ACE"/>
    <w:rsid w:val="00901238"/>
    <w:rsid w:val="00913ED2"/>
    <w:rsid w:val="00AE073F"/>
    <w:rsid w:val="00C27153"/>
    <w:rsid w:val="00CB101D"/>
    <w:rsid w:val="00D5396E"/>
    <w:rsid w:val="00D9230F"/>
    <w:rsid w:val="00DD1863"/>
    <w:rsid w:val="00E13F13"/>
    <w:rsid w:val="00E64AEC"/>
    <w:rsid w:val="00EC620A"/>
    <w:rsid w:val="00F63D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9A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16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162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98</TotalTime>
  <Pages>1</Pages>
  <Words>20</Words>
  <Characters>124</Characters>
  <Application>Microsoft Office Outlook</Application>
  <DocSecurity>0</DocSecurity>
  <Lines>0</Lines>
  <Paragraphs>0</Paragraphs>
  <ScaleCrop>false</ScaleCrop>
  <Company>Bizaland Production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Biza</dc:creator>
  <cp:keywords/>
  <dc:description/>
  <cp:lastModifiedBy>HP</cp:lastModifiedBy>
  <cp:revision>8</cp:revision>
  <dcterms:created xsi:type="dcterms:W3CDTF">2013-07-22T07:39:00Z</dcterms:created>
  <dcterms:modified xsi:type="dcterms:W3CDTF">2013-07-27T18:08:00Z</dcterms:modified>
</cp:coreProperties>
</file>